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4C1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</w:p>
    <w:p w:rsidR="000364C1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</w:p>
    <w:p w:rsidR="000364C1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</w:p>
    <w:p w:rsidR="000364C1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СПИСОК ВАКАТНЫХ МЕСТ</w:t>
      </w:r>
    </w:p>
    <w:p w:rsidR="000364C1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55"/>
        <w:gridCol w:w="1812"/>
        <w:gridCol w:w="1898"/>
        <w:gridCol w:w="1975"/>
      </w:tblGrid>
      <w:tr w:rsidR="000364C1" w:rsidRPr="00D77094" w:rsidTr="00D77094">
        <w:tc>
          <w:tcPr>
            <w:tcW w:w="3955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812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 xml:space="preserve"> Всего детей</w:t>
            </w:r>
          </w:p>
        </w:tc>
        <w:tc>
          <w:tcPr>
            <w:tcW w:w="1898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75" w:type="dxa"/>
          </w:tcPr>
          <w:p w:rsidR="000364C1" w:rsidRPr="00D77094" w:rsidRDefault="000364C1" w:rsidP="00D77094">
            <w:pPr>
              <w:spacing w:after="0" w:line="240" w:lineRule="auto"/>
            </w:pPr>
            <w:r w:rsidRPr="00D77094">
              <w:rPr>
                <w:rFonts w:ascii="Times New Roman" w:hAnsi="Times New Roman"/>
                <w:sz w:val="24"/>
                <w:szCs w:val="24"/>
              </w:rPr>
              <w:t>Вакантные места</w:t>
            </w:r>
          </w:p>
        </w:tc>
      </w:tr>
      <w:tr w:rsidR="000364C1" w:rsidRPr="00D77094" w:rsidTr="00D77094">
        <w:tc>
          <w:tcPr>
            <w:tcW w:w="3955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Кадыров</w:t>
            </w: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ский 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12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7094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8" w:type="dxa"/>
          </w:tcPr>
          <w:p w:rsidR="000364C1" w:rsidRPr="00D77094" w:rsidRDefault="000364C1" w:rsidP="00D7709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77094"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1975" w:type="dxa"/>
          </w:tcPr>
          <w:p w:rsidR="000364C1" w:rsidRPr="00D77094" w:rsidRDefault="000364C1" w:rsidP="00D77094">
            <w:pPr>
              <w:spacing w:after="0" w:line="240" w:lineRule="auto"/>
            </w:pPr>
            <w:r>
              <w:t>нет</w:t>
            </w:r>
          </w:p>
        </w:tc>
      </w:tr>
    </w:tbl>
    <w:p w:rsidR="000364C1" w:rsidRPr="00210E00" w:rsidRDefault="000364C1" w:rsidP="00210E0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hanging="142"/>
        <w:rPr>
          <w:rFonts w:ascii="Times New Roman" w:hAnsi="Times New Roman" w:cs="Times New Roman"/>
          <w:sz w:val="24"/>
          <w:szCs w:val="24"/>
        </w:rPr>
      </w:pPr>
    </w:p>
    <w:sectPr w:rsidR="000364C1" w:rsidRPr="00210E00" w:rsidSect="00582D2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2370"/>
    <w:rsid w:val="000364C1"/>
    <w:rsid w:val="001C6A7B"/>
    <w:rsid w:val="002056D2"/>
    <w:rsid w:val="00210E00"/>
    <w:rsid w:val="00426B69"/>
    <w:rsid w:val="00582D28"/>
    <w:rsid w:val="00784BBB"/>
    <w:rsid w:val="007920CD"/>
    <w:rsid w:val="007A24D1"/>
    <w:rsid w:val="00A238E0"/>
    <w:rsid w:val="00A25DF6"/>
    <w:rsid w:val="00C12916"/>
    <w:rsid w:val="00C9090E"/>
    <w:rsid w:val="00D77094"/>
    <w:rsid w:val="00E72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4D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72370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99"/>
    <w:rsid w:val="00210E0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</TotalTime>
  <Pages>1</Pages>
  <Words>31</Words>
  <Characters>183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Бахет</dc:creator>
  <cp:keywords/>
  <dc:description/>
  <cp:lastModifiedBy>User</cp:lastModifiedBy>
  <cp:revision>13</cp:revision>
  <cp:lastPrinted>2014-02-20T17:06:00Z</cp:lastPrinted>
  <dcterms:created xsi:type="dcterms:W3CDTF">2014-02-20T05:38:00Z</dcterms:created>
  <dcterms:modified xsi:type="dcterms:W3CDTF">2014-10-17T12:21:00Z</dcterms:modified>
</cp:coreProperties>
</file>